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0CA333" w14:textId="77777777" w:rsidR="00945BAE" w:rsidRPr="00197C6D" w:rsidRDefault="00945BAE"/>
    <w:tbl>
      <w:tblPr>
        <w:tblW w:w="4000" w:type="pct"/>
        <w:jc w:val="center"/>
        <w:tblLook w:val="0600" w:firstRow="0" w:lastRow="0" w:firstColumn="0" w:lastColumn="0" w:noHBand="1" w:noVBand="1"/>
      </w:tblPr>
      <w:tblGrid>
        <w:gridCol w:w="8640"/>
      </w:tblGrid>
      <w:tr w:rsidR="00D27C54" w:rsidRPr="00197C6D" w14:paraId="12BD263D" w14:textId="77777777" w:rsidTr="007B36A1">
        <w:trPr>
          <w:trHeight w:val="3735"/>
          <w:jc w:val="center"/>
        </w:trPr>
        <w:tc>
          <w:tcPr>
            <w:tcW w:w="9350" w:type="dxa"/>
          </w:tcPr>
          <w:p w14:paraId="56DDB6DD" w14:textId="77777777" w:rsidR="00D27C54" w:rsidRPr="00197C6D" w:rsidRDefault="00D27C54" w:rsidP="000F19A1">
            <w:pPr>
              <w:spacing w:before="360" w:after="0" w:line="240" w:lineRule="auto"/>
              <w:jc w:val="center"/>
              <w:rPr>
                <w:rFonts w:ascii="Tw Cen MT Condensed Extra Bold" w:hAnsi="Tw Cen MT Condensed Extra Bold"/>
                <w:color w:val="FFFFFF" w:themeColor="background1"/>
                <w:sz w:val="56"/>
              </w:rPr>
            </w:pPr>
          </w:p>
        </w:tc>
      </w:tr>
      <w:tr w:rsidR="00D27C54" w:rsidRPr="00197C6D" w14:paraId="64A37A7D" w14:textId="77777777" w:rsidTr="007B36A1">
        <w:trPr>
          <w:jc w:val="center"/>
        </w:trPr>
        <w:tc>
          <w:tcPr>
            <w:tcW w:w="9350" w:type="dxa"/>
          </w:tcPr>
          <w:p w14:paraId="7D709F7D" w14:textId="654962CD" w:rsidR="00D27C54" w:rsidRPr="00197C6D" w:rsidRDefault="00696039" w:rsidP="007B36A1">
            <w:pPr>
              <w:pStyle w:val="Info"/>
            </w:pPr>
            <w:r>
              <w:t>Please join us for</w:t>
            </w:r>
            <w:r w:rsidR="004A1623">
              <w:t xml:space="preserve"> our</w:t>
            </w:r>
          </w:p>
        </w:tc>
      </w:tr>
      <w:tr w:rsidR="00D27C54" w:rsidRPr="00197C6D" w14:paraId="65AF1F28" w14:textId="77777777" w:rsidTr="007B36A1">
        <w:trPr>
          <w:trHeight w:val="1287"/>
          <w:jc w:val="center"/>
        </w:trPr>
        <w:tc>
          <w:tcPr>
            <w:tcW w:w="9350" w:type="dxa"/>
          </w:tcPr>
          <w:p w14:paraId="20D8A491" w14:textId="38C26864" w:rsidR="004A1623" w:rsidRPr="008F2535" w:rsidRDefault="008F2535" w:rsidP="00D27C54">
            <w:pPr>
              <w:pStyle w:val="Title"/>
              <w:rPr>
                <w:sz w:val="160"/>
                <w:szCs w:val="160"/>
              </w:rPr>
            </w:pPr>
            <w:r w:rsidRPr="008F2535">
              <w:rPr>
                <w:sz w:val="160"/>
                <w:szCs w:val="160"/>
              </w:rPr>
              <w:t>“</w:t>
            </w:r>
            <w:r w:rsidR="004A1623" w:rsidRPr="008F2535">
              <w:rPr>
                <w:sz w:val="160"/>
                <w:szCs w:val="160"/>
              </w:rPr>
              <w:t>Atlantic</w:t>
            </w:r>
            <w:r w:rsidR="00696039" w:rsidRPr="008F2535">
              <w:rPr>
                <w:sz w:val="160"/>
                <w:szCs w:val="160"/>
              </w:rPr>
              <w:t xml:space="preserve"> Halloweens</w:t>
            </w:r>
            <w:r w:rsidRPr="008F2535">
              <w:rPr>
                <w:sz w:val="160"/>
                <w:szCs w:val="160"/>
              </w:rPr>
              <w:t>”</w:t>
            </w:r>
          </w:p>
          <w:p w14:paraId="6E9F05D1" w14:textId="6C144F2C" w:rsidR="00D27C54" w:rsidRPr="00197C6D" w:rsidRDefault="004A1623" w:rsidP="004A1623">
            <w:pPr>
              <w:pStyle w:val="Title"/>
            </w:pPr>
            <w:r w:rsidRPr="008F2535">
              <w:rPr>
                <w:sz w:val="160"/>
                <w:szCs w:val="160"/>
              </w:rPr>
              <w:t>Parade and Festival</w:t>
            </w:r>
          </w:p>
        </w:tc>
      </w:tr>
      <w:tr w:rsidR="00D27C54" w:rsidRPr="00197C6D" w14:paraId="7F575251" w14:textId="77777777" w:rsidTr="007B36A1">
        <w:trPr>
          <w:jc w:val="center"/>
        </w:trPr>
        <w:tc>
          <w:tcPr>
            <w:tcW w:w="9350" w:type="dxa"/>
          </w:tcPr>
          <w:p w14:paraId="0A4B21AB" w14:textId="1B0A48AF" w:rsidR="00D27C54" w:rsidRPr="00197C6D" w:rsidRDefault="00D27C54" w:rsidP="007B36A1">
            <w:pPr>
              <w:pStyle w:val="Title"/>
            </w:pPr>
          </w:p>
        </w:tc>
      </w:tr>
      <w:tr w:rsidR="00D27C54" w:rsidRPr="00197C6D" w14:paraId="4F5E4D90" w14:textId="77777777" w:rsidTr="007B36A1">
        <w:trPr>
          <w:trHeight w:val="990"/>
          <w:jc w:val="center"/>
        </w:trPr>
        <w:tc>
          <w:tcPr>
            <w:tcW w:w="9350" w:type="dxa"/>
          </w:tcPr>
          <w:p w14:paraId="5DA88547" w14:textId="77777777" w:rsidR="00696039" w:rsidRDefault="00696039" w:rsidP="007B36A1">
            <w:pPr>
              <w:pStyle w:val="Date"/>
              <w:jc w:val="center"/>
            </w:pPr>
            <w:r>
              <w:t xml:space="preserve"> </w:t>
            </w:r>
          </w:p>
          <w:p w14:paraId="375992B0" w14:textId="7635C226" w:rsidR="00696039" w:rsidRPr="009B0F5F" w:rsidRDefault="00696039" w:rsidP="004A1623">
            <w:pPr>
              <w:pStyle w:val="Date"/>
              <w:jc w:val="center"/>
              <w:rPr>
                <w:szCs w:val="96"/>
              </w:rPr>
            </w:pPr>
            <w:r w:rsidRPr="009B0F5F">
              <w:rPr>
                <w:szCs w:val="96"/>
              </w:rPr>
              <w:t>October 30</w:t>
            </w:r>
            <w:r w:rsidRPr="009B0F5F">
              <w:rPr>
                <w:szCs w:val="96"/>
                <w:vertAlign w:val="superscript"/>
              </w:rPr>
              <w:t>th</w:t>
            </w:r>
          </w:p>
          <w:p w14:paraId="53FDEC47" w14:textId="7C7AFE41" w:rsidR="00D27C54" w:rsidRPr="00197C6D" w:rsidRDefault="00696039" w:rsidP="007B36A1">
            <w:pPr>
              <w:pStyle w:val="Date"/>
              <w:jc w:val="center"/>
            </w:pPr>
            <w:r w:rsidRPr="009B0F5F">
              <w:rPr>
                <w:sz w:val="72"/>
                <w:szCs w:val="20"/>
              </w:rPr>
              <w:t>(Rain date 10/31/21)</w:t>
            </w:r>
          </w:p>
        </w:tc>
      </w:tr>
      <w:tr w:rsidR="00D27C54" w:rsidRPr="00197C6D" w14:paraId="76646DFC" w14:textId="77777777" w:rsidTr="007B36A1">
        <w:trPr>
          <w:jc w:val="center"/>
        </w:trPr>
        <w:tc>
          <w:tcPr>
            <w:tcW w:w="9350" w:type="dxa"/>
          </w:tcPr>
          <w:p w14:paraId="51D6E405" w14:textId="15AB7A3A" w:rsidR="004A1623" w:rsidRDefault="00696039" w:rsidP="007B36A1">
            <w:pPr>
              <w:pStyle w:val="Address"/>
            </w:pPr>
            <w:r>
              <w:t>Festivities begin with the parade</w:t>
            </w:r>
            <w:r w:rsidR="004A1623">
              <w:t>.</w:t>
            </w:r>
            <w:r>
              <w:t xml:space="preserve"> </w:t>
            </w:r>
            <w:r w:rsidR="00805B86">
              <w:t>L</w:t>
            </w:r>
            <w:r w:rsidR="004A1623">
              <w:t xml:space="preserve">ine up </w:t>
            </w:r>
            <w:r w:rsidR="00805B86">
              <w:t xml:space="preserve">and registration </w:t>
            </w:r>
            <w:r w:rsidR="004A1623">
              <w:t>starting at 12:15</w:t>
            </w:r>
            <w:r w:rsidR="00805B86">
              <w:t>pm</w:t>
            </w:r>
            <w:r w:rsidR="004A1623">
              <w:t xml:space="preserve"> in the Harbor.</w:t>
            </w:r>
          </w:p>
          <w:p w14:paraId="6FD26B1F" w14:textId="757CDA7D" w:rsidR="00D27C54" w:rsidRPr="00197C6D" w:rsidRDefault="009B0F5F" w:rsidP="007B36A1">
            <w:pPr>
              <w:pStyle w:val="Address"/>
            </w:pPr>
            <w:r>
              <w:t>P</w:t>
            </w:r>
            <w:r w:rsidR="00696039">
              <w:t>arade begins at 1pm sharp</w:t>
            </w:r>
            <w:r>
              <w:t>.</w:t>
            </w:r>
          </w:p>
        </w:tc>
      </w:tr>
      <w:tr w:rsidR="00D27C54" w:rsidRPr="00197C6D" w14:paraId="6DD4320D" w14:textId="77777777" w:rsidTr="007B36A1">
        <w:trPr>
          <w:jc w:val="center"/>
        </w:trPr>
        <w:tc>
          <w:tcPr>
            <w:tcW w:w="9350" w:type="dxa"/>
          </w:tcPr>
          <w:p w14:paraId="0714798C" w14:textId="2675D437" w:rsidR="009B0F5F" w:rsidRDefault="004A1623" w:rsidP="004A1623">
            <w:pPr>
              <w:pStyle w:val="Info"/>
            </w:pPr>
            <w:r>
              <w:t xml:space="preserve">Following the parade, head over to </w:t>
            </w:r>
            <w:r w:rsidR="00805B86">
              <w:t>Veterans</w:t>
            </w:r>
            <w:r>
              <w:t xml:space="preserve"> Park for some fun fall </w:t>
            </w:r>
            <w:r w:rsidR="004759FE">
              <w:t>festivities</w:t>
            </w:r>
            <w:r w:rsidR="00344075">
              <w:t>.</w:t>
            </w:r>
          </w:p>
          <w:p w14:paraId="0633A70A" w14:textId="09431DEC" w:rsidR="009B0F5F" w:rsidRDefault="004A1623" w:rsidP="009B0F5F">
            <w:pPr>
              <w:pStyle w:val="Info"/>
            </w:pPr>
            <w:r>
              <w:t>Li</w:t>
            </w:r>
            <w:r w:rsidR="009B0F5F">
              <w:t xml:space="preserve">ve </w:t>
            </w:r>
            <w:r w:rsidR="00805B86">
              <w:t>M</w:t>
            </w:r>
            <w:r w:rsidR="009B0F5F">
              <w:t>usic</w:t>
            </w:r>
            <w:r w:rsidR="00805B86">
              <w:t>, A</w:t>
            </w:r>
            <w:r w:rsidR="009B0F5F">
              <w:t xml:space="preserve">ctivities for </w:t>
            </w:r>
            <w:r w:rsidR="00805B86">
              <w:t>C</w:t>
            </w:r>
            <w:r w:rsidR="009B0F5F">
              <w:t>hildren</w:t>
            </w:r>
            <w:r w:rsidR="00805B86">
              <w:t>, T</w:t>
            </w:r>
            <w:r w:rsidR="009B0F5F">
              <w:t xml:space="preserve">runk or </w:t>
            </w:r>
            <w:r w:rsidR="00805B86">
              <w:t>T</w:t>
            </w:r>
            <w:r w:rsidR="009B0F5F">
              <w:t xml:space="preserve">reating in </w:t>
            </w:r>
          </w:p>
          <w:p w14:paraId="25232428" w14:textId="77777777" w:rsidR="009B0F5F" w:rsidRDefault="009B0F5F" w:rsidP="009B0F5F">
            <w:pPr>
              <w:pStyle w:val="Info"/>
            </w:pPr>
            <w:r>
              <w:t xml:space="preserve">AHPD, AHFD, AND AHFA </w:t>
            </w:r>
          </w:p>
          <w:p w14:paraId="05DC41C7" w14:textId="799CD457" w:rsidR="00D27C54" w:rsidRPr="00197C6D" w:rsidRDefault="009B0F5F" w:rsidP="009B0F5F">
            <w:pPr>
              <w:pStyle w:val="Info"/>
            </w:pPr>
            <w:r>
              <w:t>vehicles and more!</w:t>
            </w:r>
          </w:p>
        </w:tc>
      </w:tr>
      <w:tr w:rsidR="00D27C54" w:rsidRPr="00197C6D" w14:paraId="5926AC65" w14:textId="77777777" w:rsidTr="007B36A1">
        <w:trPr>
          <w:jc w:val="center"/>
        </w:trPr>
        <w:tc>
          <w:tcPr>
            <w:tcW w:w="9350" w:type="dxa"/>
          </w:tcPr>
          <w:p w14:paraId="009116DC" w14:textId="7EF9ACB8" w:rsidR="00D27C54" w:rsidRPr="00197C6D" w:rsidRDefault="00D27C54" w:rsidP="00805B86">
            <w:pPr>
              <w:pStyle w:val="Info"/>
              <w:jc w:val="left"/>
            </w:pPr>
          </w:p>
        </w:tc>
      </w:tr>
      <w:tr w:rsidR="00D27C54" w:rsidRPr="00197C6D" w14:paraId="7C5A730C" w14:textId="77777777" w:rsidTr="007B36A1">
        <w:trPr>
          <w:trHeight w:val="720"/>
          <w:jc w:val="center"/>
        </w:trPr>
        <w:tc>
          <w:tcPr>
            <w:tcW w:w="9350" w:type="dxa"/>
            <w:vAlign w:val="center"/>
          </w:tcPr>
          <w:p w14:paraId="3BB07A8E" w14:textId="645F76A6" w:rsidR="00D27C54" w:rsidRPr="00197C6D" w:rsidRDefault="00D27C54" w:rsidP="009B0F5F">
            <w:pPr>
              <w:pStyle w:val="NoSpacing"/>
            </w:pPr>
          </w:p>
        </w:tc>
      </w:tr>
    </w:tbl>
    <w:p w14:paraId="34FC8EEB" w14:textId="77777777" w:rsidR="00945BAE" w:rsidRPr="00197C6D" w:rsidRDefault="00945BAE" w:rsidP="007B36A1">
      <w:pPr>
        <w:spacing w:after="0"/>
        <w:jc w:val="center"/>
        <w:rPr>
          <w:sz w:val="4"/>
          <w:szCs w:val="4"/>
        </w:rPr>
      </w:pPr>
    </w:p>
    <w:sectPr w:rsidR="00945BAE" w:rsidRPr="00197C6D" w:rsidSect="00197C6D">
      <w:headerReference w:type="default" r:id="rId9"/>
      <w:footerReference w:type="default" r:id="rId10"/>
      <w:pgSz w:w="12240" w:h="15840" w:code="1"/>
      <w:pgMar w:top="720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843D9F" w14:textId="77777777" w:rsidR="00555E1E" w:rsidRDefault="00555E1E" w:rsidP="00AD6EB8">
      <w:pPr>
        <w:spacing w:after="0" w:line="240" w:lineRule="auto"/>
      </w:pPr>
      <w:r>
        <w:separator/>
      </w:r>
    </w:p>
  </w:endnote>
  <w:endnote w:type="continuationSeparator" w:id="0">
    <w:p w14:paraId="3337BEA2" w14:textId="77777777" w:rsidR="00555E1E" w:rsidRDefault="00555E1E" w:rsidP="00AD6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4BEFD7" w14:textId="77777777" w:rsidR="00C425F7" w:rsidRDefault="002671E0">
    <w:pPr>
      <w:pStyle w:val="Footer"/>
    </w:pPr>
    <w:r>
      <w:rPr>
        <w:noProof/>
      </w:rPr>
      <w:drawing>
        <wp:anchor distT="0" distB="0" distL="114300" distR="114300" simplePos="0" relativeHeight="251691008" behindDoc="1" locked="0" layoutInCell="1" allowOverlap="1" wp14:anchorId="50589CC1" wp14:editId="72826776">
          <wp:simplePos x="0" y="0"/>
          <wp:positionH relativeFrom="margin">
            <wp:align>right</wp:align>
          </wp:positionH>
          <wp:positionV relativeFrom="page">
            <wp:posOffset>7741920</wp:posOffset>
          </wp:positionV>
          <wp:extent cx="1956435" cy="2030730"/>
          <wp:effectExtent l="0" t="0" r="0" b="0"/>
          <wp:wrapNone/>
          <wp:docPr id="239" name="Graphic 2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pumpkins-161236.sv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2343" t="66372"/>
                  <a:stretch/>
                </pic:blipFill>
                <pic:spPr bwMode="auto">
                  <a:xfrm>
                    <a:off x="0" y="0"/>
                    <a:ext cx="1956435" cy="2030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66">
      <w:rPr>
        <w:noProof/>
      </w:rPr>
      <w:drawing>
        <wp:anchor distT="0" distB="0" distL="114300" distR="114300" simplePos="0" relativeHeight="251687167" behindDoc="1" locked="0" layoutInCell="1" allowOverlap="1" wp14:anchorId="0FC8016C" wp14:editId="06EB40EA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3924000" cy="3947163"/>
          <wp:effectExtent l="0" t="0" r="7937" b="7938"/>
          <wp:wrapNone/>
          <wp:docPr id="246" name="Graphic 24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66" w:rsidRPr="001D4127">
      <w:rPr>
        <w:noProof/>
      </w:rPr>
      <w:drawing>
        <wp:anchor distT="0" distB="0" distL="114300" distR="114300" simplePos="0" relativeHeight="251687039" behindDoc="1" locked="0" layoutInCell="1" allowOverlap="1" wp14:anchorId="0A25F8B9" wp14:editId="6DC38F05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924000" cy="3947163"/>
          <wp:effectExtent l="0" t="0" r="0" b="0"/>
          <wp:wrapNone/>
          <wp:docPr id="247" name="Graphic 24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0FEF">
      <w:rPr>
        <w:noProof/>
      </w:rPr>
      <w:drawing>
        <wp:anchor distT="0" distB="0" distL="114300" distR="114300" simplePos="0" relativeHeight="251693056" behindDoc="1" locked="0" layoutInCell="1" allowOverlap="1" wp14:anchorId="0252AD67" wp14:editId="38D30230">
          <wp:simplePos x="0" y="0"/>
          <wp:positionH relativeFrom="margin">
            <wp:posOffset>-426720</wp:posOffset>
          </wp:positionH>
          <wp:positionV relativeFrom="page">
            <wp:posOffset>7741920</wp:posOffset>
          </wp:positionV>
          <wp:extent cx="2032635" cy="1996440"/>
          <wp:effectExtent l="0" t="0" r="0" b="0"/>
          <wp:wrapNone/>
          <wp:docPr id="240" name="Graphic 24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pumpkins-161236.sv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487" t="34070" b="32870"/>
                  <a:stretch/>
                </pic:blipFill>
                <pic:spPr bwMode="auto">
                  <a:xfrm>
                    <a:off x="0" y="0"/>
                    <a:ext cx="2032635" cy="1996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F7F45C" w14:textId="77777777" w:rsidR="00555E1E" w:rsidRDefault="00555E1E" w:rsidP="00AD6EB8">
      <w:pPr>
        <w:spacing w:after="0" w:line="240" w:lineRule="auto"/>
      </w:pPr>
      <w:r>
        <w:separator/>
      </w:r>
    </w:p>
  </w:footnote>
  <w:footnote w:type="continuationSeparator" w:id="0">
    <w:p w14:paraId="5EDF4EF5" w14:textId="77777777" w:rsidR="00555E1E" w:rsidRDefault="00555E1E" w:rsidP="00AD6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99FA43" w14:textId="77777777" w:rsidR="00945BAE" w:rsidRDefault="00490FEF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5E0F1525" wp14:editId="03AB0E14">
              <wp:simplePos x="0" y="0"/>
              <wp:positionH relativeFrom="margin">
                <wp:posOffset>-1722120</wp:posOffset>
              </wp:positionH>
              <wp:positionV relativeFrom="page">
                <wp:posOffset>-1295400</wp:posOffset>
              </wp:positionV>
              <wp:extent cx="9372600" cy="12779375"/>
              <wp:effectExtent l="0" t="0" r="19050" b="22225"/>
              <wp:wrapNone/>
              <wp:docPr id="110" name="Rectangle 1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72600" cy="1277937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03345888" id="Rectangle 110" o:spid="_x0000_s1026" alt="&quot;&quot;" style="position:absolute;margin-left:-135.6pt;margin-top:-102pt;width:738pt;height:1006.2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" fillcolor="black [3213]" strokecolor="#1f3763 [1604]" strokeweight="1pt">
              <w10:wrap anchorx="margin" anchory="page"/>
            </v:rect>
          </w:pict>
        </mc:Fallback>
      </mc:AlternateContent>
    </w:r>
    <w:r w:rsidR="001D4127" w:rsidRPr="001D4127">
      <w:rPr>
        <w:noProof/>
      </w:rPr>
      <w:drawing>
        <wp:anchor distT="0" distB="0" distL="114300" distR="114300" simplePos="0" relativeHeight="251687294" behindDoc="1" locked="0" layoutInCell="1" allowOverlap="1" wp14:anchorId="5447BC61" wp14:editId="5F12A80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924000" cy="3947163"/>
          <wp:effectExtent l="7303" t="0" r="0" b="0"/>
          <wp:wrapNone/>
          <wp:docPr id="248" name="Graphic 2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127">
      <w:rPr>
        <w:noProof/>
      </w:rPr>
      <w:drawing>
        <wp:anchor distT="0" distB="0" distL="114300" distR="114300" simplePos="0" relativeHeight="251687423" behindDoc="1" locked="0" layoutInCell="1" allowOverlap="1" wp14:anchorId="69C53018" wp14:editId="4CD2E5DB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924000" cy="3947163"/>
          <wp:effectExtent l="0" t="0" r="635" b="0"/>
          <wp:wrapNone/>
          <wp:docPr id="245" name="Graphic 24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6F69">
      <w:rPr>
        <w:noProof/>
      </w:rPr>
      <w:drawing>
        <wp:anchor distT="0" distB="0" distL="114300" distR="114300" simplePos="0" relativeHeight="251694080" behindDoc="1" locked="0" layoutInCell="1" allowOverlap="1" wp14:anchorId="51C8D3EE" wp14:editId="20773558">
          <wp:simplePos x="0" y="0"/>
          <wp:positionH relativeFrom="margin">
            <wp:posOffset>356235</wp:posOffset>
          </wp:positionH>
          <wp:positionV relativeFrom="page">
            <wp:posOffset>-635</wp:posOffset>
          </wp:positionV>
          <wp:extent cx="5040000" cy="3608850"/>
          <wp:effectExtent l="0" t="0" r="0" b="0"/>
          <wp:wrapNone/>
          <wp:docPr id="243" name="Graphic 2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" name="animal-1817643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0000" cy="3608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228EC3" w14:textId="77777777" w:rsidR="00945BAE" w:rsidRDefault="00945BAE">
    <w:pPr>
      <w:pStyle w:val="Header"/>
      <w:rPr>
        <w:noProof/>
      </w:rPr>
    </w:pPr>
  </w:p>
  <w:p w14:paraId="31CBD869" w14:textId="77777777" w:rsidR="00AD6EB8" w:rsidRDefault="0072068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18462951" wp14:editId="56ABD2A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956000" cy="1554480"/>
              <wp:effectExtent l="0" t="0" r="6985" b="7620"/>
              <wp:wrapNone/>
              <wp:docPr id="237" name="Rectangle 2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56000" cy="1554480"/>
                      </a:xfrm>
                      <a:prstGeom prst="rect">
                        <a:avLst/>
                      </a:prstGeom>
                      <a:pattFill prst="ltHorz">
                        <a:fgClr>
                          <a:schemeClr val="accent2"/>
                        </a:fgClr>
                        <a:bgClr>
                          <a:schemeClr val="accent2">
                            <a:lumMod val="75000"/>
                          </a:schemeClr>
                        </a:bgClr>
                      </a:patt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>
          <w:pict>
            <v:rect w14:anchorId="740BBF5C" id="Rectangle 237" o:spid="_x0000_s1026" alt="&quot;&quot;" style="position:absolute;margin-left:0;margin-top:0;width:626.45pt;height:122.4pt;z-index:-251629568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" fillcolor="#ed7d31 [3205]" stroked="f" strokeweight="1pt">
              <v:fill r:id="rId5" o:title="" color2="#c45911 [2405]" type="pattern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18BE3747" wp14:editId="545B5F0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688000" cy="8784000"/>
              <wp:effectExtent l="171450" t="190500" r="179705" b="188595"/>
              <wp:wrapNone/>
              <wp:docPr id="236" name="Plaque 2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0" cy="8784000"/>
                      </a:xfrm>
                      <a:prstGeom prst="plaque">
                        <a:avLst>
                          <a:gd name="adj" fmla="val 8198"/>
                        </a:avLst>
                      </a:prstGeom>
                      <a:solidFill>
                        <a:schemeClr val="tx1"/>
                      </a:solidFill>
                      <a:ln w="76200">
                        <a:solidFill>
                          <a:schemeClr val="accent2"/>
                        </a:solidFill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586477DC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laque 236" o:spid="_x0000_s1026" type="#_x0000_t21" alt="&quot;&quot;" style="position:absolute;margin-left:0;margin-top:0;width:447.85pt;height:691.65pt;z-index:-251628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" adj="1771" fillcolor="black [3213]" strokecolor="#ed7d31 [3205]" strokeweight="6pt">
              <v:shadow on="t" type="perspective" color="black" opacity="26214f" offset="0,0" matrix="66847f,,,66847f"/>
              <w10:wrap anchorx="margin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039"/>
    <w:rsid w:val="00010AD0"/>
    <w:rsid w:val="00030EBC"/>
    <w:rsid w:val="00092BF1"/>
    <w:rsid w:val="000D07CD"/>
    <w:rsid w:val="00197C6D"/>
    <w:rsid w:val="001D4127"/>
    <w:rsid w:val="00226E72"/>
    <w:rsid w:val="002671E0"/>
    <w:rsid w:val="00277EE7"/>
    <w:rsid w:val="00316495"/>
    <w:rsid w:val="00344075"/>
    <w:rsid w:val="004759FE"/>
    <w:rsid w:val="00490FEF"/>
    <w:rsid w:val="004A1623"/>
    <w:rsid w:val="004C3FE9"/>
    <w:rsid w:val="004D69A5"/>
    <w:rsid w:val="00555E1E"/>
    <w:rsid w:val="005B70ED"/>
    <w:rsid w:val="005E60CA"/>
    <w:rsid w:val="005F1C25"/>
    <w:rsid w:val="00692FB9"/>
    <w:rsid w:val="00696039"/>
    <w:rsid w:val="006D2190"/>
    <w:rsid w:val="007151CD"/>
    <w:rsid w:val="00720687"/>
    <w:rsid w:val="007A3E24"/>
    <w:rsid w:val="007B36A1"/>
    <w:rsid w:val="00805B86"/>
    <w:rsid w:val="0083256B"/>
    <w:rsid w:val="00875C4F"/>
    <w:rsid w:val="00883C86"/>
    <w:rsid w:val="008D2066"/>
    <w:rsid w:val="008F2535"/>
    <w:rsid w:val="00945BAE"/>
    <w:rsid w:val="009B0F5F"/>
    <w:rsid w:val="009C1E18"/>
    <w:rsid w:val="00A56BF5"/>
    <w:rsid w:val="00AD6EB8"/>
    <w:rsid w:val="00BD7046"/>
    <w:rsid w:val="00C362CE"/>
    <w:rsid w:val="00C425F7"/>
    <w:rsid w:val="00CB4DDA"/>
    <w:rsid w:val="00CB582C"/>
    <w:rsid w:val="00CF281D"/>
    <w:rsid w:val="00D27C54"/>
    <w:rsid w:val="00E56D89"/>
    <w:rsid w:val="00E70BD1"/>
    <w:rsid w:val="00E96F69"/>
    <w:rsid w:val="00F96BFA"/>
    <w:rsid w:val="00FC2C5B"/>
    <w:rsid w:val="00FD6ED3"/>
    <w:rsid w:val="00FF1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6A3A7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C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D6E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B36A1"/>
  </w:style>
  <w:style w:type="paragraph" w:styleId="Footer">
    <w:name w:val="footer"/>
    <w:basedOn w:val="Normal"/>
    <w:link w:val="FooterChar"/>
    <w:uiPriority w:val="99"/>
    <w:semiHidden/>
    <w:rsid w:val="00AD6E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B36A1"/>
  </w:style>
  <w:style w:type="table" w:styleId="TableGrid">
    <w:name w:val="Table Grid"/>
    <w:basedOn w:val="TableNormal"/>
    <w:uiPriority w:val="39"/>
    <w:rsid w:val="00D27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97C6D"/>
    <w:pPr>
      <w:spacing w:after="0" w:line="240" w:lineRule="auto"/>
      <w:jc w:val="center"/>
    </w:pPr>
    <w:rPr>
      <w:rFonts w:asciiTheme="majorHAnsi" w:hAnsiTheme="majorHAnsi"/>
      <w:color w:val="ED7D31" w:themeColor="accent2"/>
      <w:sz w:val="180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197C6D"/>
    <w:rPr>
      <w:rFonts w:asciiTheme="majorHAnsi" w:hAnsiTheme="majorHAnsi"/>
      <w:color w:val="ED7D31" w:themeColor="accent2"/>
      <w:sz w:val="180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styleId="PlaceholderText">
    <w:name w:val="Placeholder Text"/>
    <w:basedOn w:val="DefaultParagraphFont"/>
    <w:uiPriority w:val="99"/>
    <w:semiHidden/>
    <w:rsid w:val="00D27C5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7B36A1"/>
    <w:pPr>
      <w:spacing w:after="120"/>
    </w:pPr>
    <w:rPr>
      <w:color w:val="FFFFFF" w:themeColor="background1"/>
      <w:sz w:val="96"/>
    </w:rPr>
  </w:style>
  <w:style w:type="character" w:customStyle="1" w:styleId="DateChar">
    <w:name w:val="Date Char"/>
    <w:basedOn w:val="DefaultParagraphFont"/>
    <w:link w:val="Date"/>
    <w:uiPriority w:val="99"/>
    <w:rsid w:val="007B36A1"/>
    <w:rPr>
      <w:color w:val="FFFFFF" w:themeColor="background1"/>
      <w:sz w:val="96"/>
    </w:rPr>
  </w:style>
  <w:style w:type="paragraph" w:customStyle="1" w:styleId="Address">
    <w:name w:val="Address"/>
    <w:basedOn w:val="Normal"/>
    <w:qFormat/>
    <w:rsid w:val="00197C6D"/>
    <w:pPr>
      <w:spacing w:before="240" w:line="240" w:lineRule="auto"/>
      <w:jc w:val="center"/>
    </w:pPr>
    <w:rPr>
      <w:color w:val="FFFFFF" w:themeColor="background1"/>
      <w:sz w:val="56"/>
    </w:rPr>
  </w:style>
  <w:style w:type="paragraph" w:customStyle="1" w:styleId="Info">
    <w:name w:val="Info"/>
    <w:basedOn w:val="Normal"/>
    <w:qFormat/>
    <w:rsid w:val="00197C6D"/>
    <w:pPr>
      <w:spacing w:before="80" w:after="80" w:line="240" w:lineRule="auto"/>
      <w:jc w:val="center"/>
    </w:pPr>
    <w:rPr>
      <w:color w:val="FFFFFF" w:themeColor="background1"/>
      <w:sz w:val="56"/>
    </w:rPr>
  </w:style>
  <w:style w:type="paragraph" w:styleId="NoSpacing">
    <w:name w:val="No Spacing"/>
    <w:uiPriority w:val="1"/>
    <w:semiHidden/>
    <w:qFormat/>
    <w:rsid w:val="007B36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4" Type="http://schemas.openxmlformats.org/officeDocument/2006/relationships/image" Target="media/image7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urp\Downloads\Batty%20Halloween%20invitation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5">
      <a:majorFont>
        <a:latin typeface="Tw Cen MT Condensed Extra Bold"/>
        <a:ea typeface=""/>
        <a:cs typeface=""/>
      </a:majorFont>
      <a:minorFont>
        <a:latin typeface="Tw Cen MT Condensed Extra Bol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B6F89A-21BA-4EA3-9C9A-D79447AD100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6E1813A-9211-4C0E-838A-710A44E9F5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06E02C-A0AD-4F05-8606-DC3E016D79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Batty Halloween invitation </Template>
  <TotalTime>0</TotalTime>
  <Pages>3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2021-10-12T16:16:00Z</dcterms:created>
  <dcterms:modified xsi:type="dcterms:W3CDTF">2021-10-12T16:16:00Z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